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95BE"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6A97597C"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4B50E47B" w14:textId="77777777" w:rsidR="00D60C0B" w:rsidRPr="00801CC3" w:rsidRDefault="001E027C" w:rsidP="00D60C0B">
      <w:pPr>
        <w:pStyle w:val="Nadpis1"/>
      </w:pPr>
      <w:r>
        <w:t>Souhrnná informace o změně Tarifu PID od 1. 8. 2021</w:t>
      </w:r>
      <w:r w:rsidR="00D60C0B" w:rsidRPr="00801CC3">
        <w:t xml:space="preserve"> </w:t>
      </w:r>
    </w:p>
    <w:p w14:paraId="795A14E0"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0FDFDF8C" w14:textId="77777777" w:rsidR="001E027C" w:rsidRPr="001E027C" w:rsidRDefault="001E027C" w:rsidP="00417E07">
      <w:pPr>
        <w:pStyle w:val="Nadpis1"/>
        <w:rPr>
          <w:sz w:val="40"/>
          <w:szCs w:val="40"/>
        </w:rPr>
      </w:pPr>
      <w:r w:rsidRPr="001E027C">
        <w:rPr>
          <w:sz w:val="40"/>
          <w:szCs w:val="40"/>
        </w:rPr>
        <w:t>Hlavní změny Tarifu PID od 1. 8. 2021</w:t>
      </w:r>
    </w:p>
    <w:p w14:paraId="1A8FAF3D"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1542858A" w14:textId="77777777" w:rsidR="001E027C" w:rsidRDefault="001E027C" w:rsidP="00417E07">
      <w:pPr>
        <w:pStyle w:val="Odstavecseseznamem"/>
        <w:numPr>
          <w:ilvl w:val="0"/>
          <w:numId w:val="3"/>
        </w:numPr>
      </w:pPr>
      <w:r>
        <w:t>zvýšení ceny jedno- a vícedenních turistických jízdenek pro Prahu i Středočeský kraj</w:t>
      </w:r>
    </w:p>
    <w:p w14:paraId="3409B276"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73101C99"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4C262194"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6DE2F850"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375D1531"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0902C3A8"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4A18C91D"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33E84982"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7158D03F" w14:textId="77777777" w:rsidR="00417E07" w:rsidRDefault="00417E07" w:rsidP="00417E07">
      <w:pPr>
        <w:pStyle w:val="Odstavecseseznamem"/>
        <w:numPr>
          <w:ilvl w:val="0"/>
          <w:numId w:val="3"/>
        </w:numPr>
      </w:pPr>
      <w:r>
        <w:t xml:space="preserve">nově možnost koupit jízdenku PID také u průvodčího ve vlacích </w:t>
      </w:r>
    </w:p>
    <w:p w14:paraId="773A00C9" w14:textId="77777777" w:rsidR="00417E07" w:rsidRDefault="00417E07">
      <w:pPr>
        <w:spacing w:after="160" w:line="259" w:lineRule="auto"/>
        <w:rPr>
          <w:bCs/>
          <w:noProof/>
          <w:sz w:val="40"/>
          <w:szCs w:val="40"/>
        </w:rPr>
      </w:pPr>
      <w:r>
        <w:rPr>
          <w:sz w:val="40"/>
          <w:szCs w:val="40"/>
        </w:rPr>
        <w:br w:type="page"/>
      </w:r>
    </w:p>
    <w:p w14:paraId="073D21A0"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4F3F9B51"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56364200"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7A8ED017"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53D1F73E"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3906ED26"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59C4ACA9" w14:textId="77777777" w:rsidR="001E027C" w:rsidRDefault="001E027C" w:rsidP="001E027C">
      <w:pPr>
        <w:pStyle w:val="Nadpis2"/>
      </w:pPr>
      <w:r>
        <w:t>Přehled jízdného platného na území Prahy (pásma P, 0 a B)</w:t>
      </w:r>
    </w:p>
    <w:p w14:paraId="6920B1C6" w14:textId="77777777" w:rsidR="001E027C" w:rsidRDefault="001E027C" w:rsidP="001E027C">
      <w:pPr>
        <w:rPr>
          <w:color w:val="131313"/>
        </w:rPr>
      </w:pPr>
      <w:r>
        <w:rPr>
          <w:noProof/>
          <w:color w:val="004489"/>
          <w:bdr w:val="none" w:sz="0" w:space="0" w:color="auto" w:frame="1"/>
          <w:lang w:eastAsia="cs-CZ"/>
        </w:rPr>
        <w:drawing>
          <wp:inline distT="0" distB="0" distL="0" distR="0" wp14:anchorId="11CD07C0" wp14:editId="01AF12FE">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2650E5BA"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0889E086" w14:textId="77777777" w:rsidR="001E027C" w:rsidRDefault="001E027C" w:rsidP="001E027C">
      <w:pPr>
        <w:rPr>
          <w:color w:val="131313"/>
        </w:rPr>
      </w:pPr>
      <w:r>
        <w:rPr>
          <w:noProof/>
          <w:color w:val="004489"/>
          <w:bdr w:val="none" w:sz="0" w:space="0" w:color="auto" w:frame="1"/>
          <w:lang w:eastAsia="cs-CZ"/>
        </w:rPr>
        <w:drawing>
          <wp:inline distT="0" distB="0" distL="0" distR="0" wp14:anchorId="34783D44" wp14:editId="03D32CE1">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2C7720E4" w14:textId="77777777" w:rsidR="001E027C" w:rsidRDefault="001E027C" w:rsidP="001E027C">
      <w:pPr>
        <w:pStyle w:val="Nadpis2"/>
      </w:pPr>
      <w:r>
        <w:t>Přenosné kupony platné na území Prahy</w:t>
      </w:r>
    </w:p>
    <w:p w14:paraId="713584BF" w14:textId="77777777" w:rsidR="001E027C" w:rsidRDefault="001E027C" w:rsidP="001E027C">
      <w:pPr>
        <w:rPr>
          <w:color w:val="131313"/>
        </w:rPr>
      </w:pPr>
      <w:r>
        <w:rPr>
          <w:noProof/>
          <w:color w:val="004489"/>
          <w:bdr w:val="none" w:sz="0" w:space="0" w:color="auto" w:frame="1"/>
          <w:lang w:eastAsia="cs-CZ"/>
        </w:rPr>
        <w:drawing>
          <wp:inline distT="0" distB="0" distL="0" distR="0" wp14:anchorId="576D6FAE" wp14:editId="1C624C0A">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2D327CE3" w14:textId="77777777" w:rsidR="001E027C" w:rsidRDefault="001E027C" w:rsidP="001E027C">
      <w:pPr>
        <w:pStyle w:val="Nadpis2"/>
      </w:pPr>
      <w:r>
        <w:t>Jednodušší prokazování bezplatné přepravy pro děti a seniory</w:t>
      </w:r>
    </w:p>
    <w:p w14:paraId="04EDE0B8"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34D29490"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0D9A281D"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6E01A52B" w14:textId="77777777" w:rsidR="00C3685A" w:rsidRDefault="00C3685A" w:rsidP="001E027C">
      <w:pPr>
        <w:pStyle w:val="Nadpis2"/>
      </w:pPr>
      <w:r>
        <w:lastRenderedPageBreak/>
        <w:t>Nová sleva pro lidi v hmotné nouzi</w:t>
      </w:r>
    </w:p>
    <w:p w14:paraId="502A4B25"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0191B345" w14:textId="77777777" w:rsidR="001E027C" w:rsidRDefault="001E027C" w:rsidP="001E027C">
      <w:pPr>
        <w:pStyle w:val="Nadpis2"/>
      </w:pPr>
      <w:r>
        <w:t>Cestování lanovkou na Petřín</w:t>
      </w:r>
    </w:p>
    <w:p w14:paraId="4D9715F6"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38326B8A"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01546507"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1DB4737E" w14:textId="77777777" w:rsidR="001E027C" w:rsidRPr="003C15BB" w:rsidRDefault="001E027C" w:rsidP="001E027C">
      <w:pPr>
        <w:pStyle w:val="Nadpis2"/>
        <w:rPr>
          <w:rFonts w:cs="Arial"/>
        </w:rPr>
      </w:pPr>
      <w:r w:rsidRPr="003C15BB">
        <w:rPr>
          <w:rFonts w:cs="Arial"/>
        </w:rPr>
        <w:t>Nové ceny za parkování u MHD</w:t>
      </w:r>
    </w:p>
    <w:p w14:paraId="2EBF7A39"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02C0ACB2" w14:textId="77777777" w:rsidR="001E027C" w:rsidRDefault="001E027C" w:rsidP="001E027C">
      <w:pPr>
        <w:rPr>
          <w:color w:val="131313"/>
        </w:rPr>
      </w:pPr>
      <w:r>
        <w:rPr>
          <w:noProof/>
          <w:color w:val="004489"/>
          <w:bdr w:val="none" w:sz="0" w:space="0" w:color="auto" w:frame="1"/>
          <w:lang w:eastAsia="cs-CZ"/>
        </w:rPr>
        <w:drawing>
          <wp:inline distT="0" distB="0" distL="0" distR="0" wp14:anchorId="020BEFB5" wp14:editId="1EF79E97">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34ADEB8A"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0F31D82E"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063F10AD"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3C6F8245"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pásma.</w:t>
      </w:r>
      <w:r>
        <w:rPr>
          <w:color w:val="131313"/>
        </w:rPr>
        <w:t>.</w:t>
      </w:r>
    </w:p>
    <w:p w14:paraId="1CE562DA" w14:textId="77777777" w:rsidR="001E027C" w:rsidRDefault="001E027C" w:rsidP="001E027C">
      <w:pPr>
        <w:rPr>
          <w:color w:val="131313"/>
        </w:rPr>
      </w:pPr>
      <w:r>
        <w:rPr>
          <w:color w:val="131313"/>
        </w:rPr>
        <w:t>Mírně se upraví také ceny vícepásmového 24hodinového jízdného pro cestování po Středočeském kraji.</w:t>
      </w:r>
    </w:p>
    <w:p w14:paraId="270E15D2" w14:textId="77777777" w:rsidR="001E027C" w:rsidRDefault="001E027C" w:rsidP="001E027C">
      <w:pPr>
        <w:pStyle w:val="Nadpis2"/>
      </w:pPr>
      <w:r>
        <w:t>Přehled jízdného pro jednotlivou jízdu linkami PID (Praha + Region)</w:t>
      </w:r>
    </w:p>
    <w:p w14:paraId="6267DDD9" w14:textId="77777777" w:rsidR="001E027C" w:rsidRDefault="001E027C" w:rsidP="001E027C">
      <w:pPr>
        <w:rPr>
          <w:color w:val="131313"/>
        </w:rPr>
      </w:pPr>
      <w:r>
        <w:rPr>
          <w:noProof/>
          <w:color w:val="004489"/>
          <w:bdr w:val="none" w:sz="0" w:space="0" w:color="auto" w:frame="1"/>
          <w:lang w:eastAsia="cs-CZ"/>
        </w:rPr>
        <w:drawing>
          <wp:inline distT="0" distB="0" distL="0" distR="0" wp14:anchorId="1C8BC44D" wp14:editId="38F6865B">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45B6AF63" w14:textId="77777777" w:rsidR="001E027C" w:rsidRDefault="001E027C" w:rsidP="001E027C">
      <w:pPr>
        <w:pStyle w:val="Nadpis2"/>
      </w:pPr>
      <w:r>
        <w:lastRenderedPageBreak/>
        <w:t>Přehled plnocenného předplatného pro cestování po regionu (mimo Prahu)</w:t>
      </w:r>
    </w:p>
    <w:p w14:paraId="0C7355D7" w14:textId="77777777" w:rsidR="001E027C" w:rsidRDefault="001E027C" w:rsidP="001E027C">
      <w:pPr>
        <w:rPr>
          <w:color w:val="131313"/>
        </w:rPr>
      </w:pPr>
      <w:r>
        <w:rPr>
          <w:noProof/>
          <w:color w:val="004489"/>
          <w:bdr w:val="none" w:sz="0" w:space="0" w:color="auto" w:frame="1"/>
          <w:lang w:eastAsia="cs-CZ"/>
        </w:rPr>
        <w:drawing>
          <wp:inline distT="0" distB="0" distL="0" distR="0" wp14:anchorId="648D165E" wp14:editId="139FEEAA">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3FB0C9A9" w14:textId="77777777" w:rsidR="001E027C" w:rsidRDefault="001E027C" w:rsidP="001E027C">
      <w:pPr>
        <w:pStyle w:val="Nadpis2"/>
      </w:pPr>
      <w:r>
        <w:t>Přehled zvýhodněného předplatného pro cestování po regionu (mimo Prahu)</w:t>
      </w:r>
    </w:p>
    <w:p w14:paraId="7C3526D7" w14:textId="77777777" w:rsidR="001E027C" w:rsidRDefault="001E027C" w:rsidP="001E027C">
      <w:pPr>
        <w:rPr>
          <w:color w:val="131313"/>
        </w:rPr>
      </w:pPr>
      <w:r>
        <w:rPr>
          <w:noProof/>
          <w:color w:val="004489"/>
          <w:bdr w:val="none" w:sz="0" w:space="0" w:color="auto" w:frame="1"/>
          <w:lang w:eastAsia="cs-CZ"/>
        </w:rPr>
        <w:drawing>
          <wp:inline distT="0" distB="0" distL="0" distR="0" wp14:anchorId="7993B36A" wp14:editId="3256EA89">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1E200D21" w14:textId="77777777" w:rsidR="001E027C" w:rsidRDefault="001E027C" w:rsidP="001E027C">
      <w:pPr>
        <w:pStyle w:val="Nadpis2"/>
      </w:pPr>
      <w:r>
        <w:t>Krátkodobé časové jízdné (Praha + Region)</w:t>
      </w:r>
    </w:p>
    <w:p w14:paraId="4EA46AC0" w14:textId="77777777" w:rsidR="001E027C" w:rsidRDefault="001E027C" w:rsidP="001E027C">
      <w:pPr>
        <w:rPr>
          <w:color w:val="131313"/>
        </w:rPr>
      </w:pPr>
      <w:r>
        <w:rPr>
          <w:noProof/>
          <w:color w:val="004489"/>
          <w:bdr w:val="none" w:sz="0" w:space="0" w:color="auto" w:frame="1"/>
          <w:lang w:eastAsia="cs-CZ"/>
        </w:rPr>
        <w:drawing>
          <wp:inline distT="0" distB="0" distL="0" distR="0" wp14:anchorId="4B705B84" wp14:editId="3073B750">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14A037B2" w14:textId="77777777" w:rsidR="001E027C" w:rsidRPr="001E027C" w:rsidRDefault="003C15BB" w:rsidP="001E027C">
      <w:pPr>
        <w:pStyle w:val="Nadpis1"/>
        <w:rPr>
          <w:sz w:val="40"/>
          <w:szCs w:val="40"/>
        </w:rPr>
      </w:pPr>
      <w:r>
        <w:rPr>
          <w:sz w:val="40"/>
          <w:szCs w:val="40"/>
        </w:rPr>
        <w:lastRenderedPageBreak/>
        <w:t>Ostatní změny</w:t>
      </w:r>
    </w:p>
    <w:p w14:paraId="61856960" w14:textId="77777777" w:rsidR="001E027C" w:rsidRPr="003C15BB" w:rsidRDefault="001E027C" w:rsidP="001E027C">
      <w:pPr>
        <w:pStyle w:val="Nadpis2"/>
        <w:rPr>
          <w:rFonts w:cs="Arial"/>
          <w:sz w:val="27"/>
          <w:szCs w:val="27"/>
        </w:rPr>
      </w:pPr>
      <w:r w:rsidRPr="003C15BB">
        <w:rPr>
          <w:rFonts w:cs="Arial"/>
        </w:rPr>
        <w:t>Cena za přepravu zavazadel a psa</w:t>
      </w:r>
    </w:p>
    <w:p w14:paraId="56286D2D"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67F1475D" w14:textId="77777777" w:rsidR="001E027C" w:rsidRPr="003C15BB" w:rsidRDefault="001E027C" w:rsidP="001E027C">
      <w:pPr>
        <w:pStyle w:val="Nadpis2"/>
        <w:rPr>
          <w:rFonts w:cs="Arial"/>
        </w:rPr>
      </w:pPr>
      <w:r w:rsidRPr="003C15BB">
        <w:rPr>
          <w:rFonts w:cs="Arial"/>
        </w:rPr>
        <w:t>Motivace pro poctivé a slušné chování zůstává</w:t>
      </w:r>
    </w:p>
    <w:p w14:paraId="2E4BA9D5"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624C422A" wp14:editId="229337C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27BF0B33" w14:textId="77777777" w:rsidR="003C15BB" w:rsidRDefault="003C15BB" w:rsidP="003C15BB">
      <w:pPr>
        <w:pStyle w:val="Nadpis2"/>
      </w:pPr>
      <w:r>
        <w:t>Jízdenky PID nově i u průvodčího ve vlacích</w:t>
      </w:r>
      <w:r w:rsidR="008C7172">
        <w:t xml:space="preserve"> ČD a další novinky v odbavení</w:t>
      </w:r>
    </w:p>
    <w:p w14:paraId="671D6D8E"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6F00CC1B"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0CA31AC1"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684603CD" w14:textId="77777777" w:rsidR="00C10029" w:rsidRDefault="00C10029" w:rsidP="00C10029">
      <w:pPr>
        <w:pStyle w:val="Nadpis2"/>
      </w:pPr>
      <w:r>
        <w:t>Vrácení nevyužitých jízdenek</w:t>
      </w:r>
    </w:p>
    <w:p w14:paraId="610CB752"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3FE1BB8D" w14:textId="77777777" w:rsidR="00C10029" w:rsidRDefault="00C10029" w:rsidP="00C10029">
      <w:pPr>
        <w:pStyle w:val="Nadpis2"/>
      </w:pPr>
      <w:r>
        <w:t>Informační kampaň</w:t>
      </w:r>
    </w:p>
    <w:p w14:paraId="51E4E63D"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5561A014"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1D470B04" w14:textId="77777777" w:rsidR="000463C4" w:rsidRDefault="000463C4" w:rsidP="000463C4">
      <w:pPr>
        <w:pStyle w:val="ploha"/>
      </w:pPr>
      <w:r>
        <w:t>kontakt</w:t>
      </w:r>
    </w:p>
    <w:p w14:paraId="497E5392" w14:textId="77777777" w:rsidR="006B7DF7" w:rsidRDefault="006B7DF7" w:rsidP="000463C4">
      <w:pPr>
        <w:pStyle w:val="Podpisjmno"/>
        <w:spacing w:before="320"/>
      </w:pPr>
      <w:r>
        <w:t xml:space="preserve">Ing. </w:t>
      </w:r>
      <w:r w:rsidR="00D312CC">
        <w:t>Filip Drápal</w:t>
      </w:r>
    </w:p>
    <w:p w14:paraId="0E58EDF2"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04AD1198" w14:textId="77777777" w:rsidR="006B7DF7" w:rsidRDefault="006B7DF7" w:rsidP="002537E5">
      <w:pPr>
        <w:pStyle w:val="Podpiskontakt"/>
      </w:pPr>
      <w:r>
        <w:t>M +420 602</w:t>
      </w:r>
      <w:r w:rsidR="00D312CC">
        <w:t> 379 792</w:t>
      </w:r>
    </w:p>
    <w:p w14:paraId="7E889BED" w14:textId="77777777" w:rsidR="006B7DF7" w:rsidRDefault="00B42FFE" w:rsidP="002537E5">
      <w:pPr>
        <w:pStyle w:val="Podpiskontakt"/>
      </w:pPr>
      <w:r w:rsidRPr="00B42FFE">
        <w:t>drapal.filip@ropid.cz</w:t>
      </w:r>
    </w:p>
    <w:p w14:paraId="59D2DDA4" w14:textId="77777777" w:rsidR="00B42FFE" w:rsidRDefault="00B42FFE" w:rsidP="00B42FFE">
      <w:pPr>
        <w:pStyle w:val="Podpisjmno"/>
        <w:spacing w:before="320"/>
      </w:pPr>
      <w:r>
        <w:t>Mgr. Oldřich Buchetka</w:t>
      </w:r>
    </w:p>
    <w:p w14:paraId="098DB0E0" w14:textId="77777777" w:rsidR="00B42FFE" w:rsidRDefault="00B42FFE" w:rsidP="00B42FFE">
      <w:pPr>
        <w:pStyle w:val="Podpiskontakt"/>
      </w:pPr>
      <w:r>
        <w:t>tiskový mluvčí IDSK</w:t>
      </w:r>
    </w:p>
    <w:p w14:paraId="1BC7421E" w14:textId="77777777" w:rsidR="00B42FFE" w:rsidRDefault="00B42FFE" w:rsidP="00B42FFE">
      <w:pPr>
        <w:pStyle w:val="Podpiskontakt"/>
      </w:pPr>
      <w:r>
        <w:t>M +420 725 940 097</w:t>
      </w:r>
    </w:p>
    <w:p w14:paraId="464029FA" w14:textId="77777777" w:rsidR="00B42FFE" w:rsidRDefault="00B42FFE" w:rsidP="00B42FFE">
      <w:pPr>
        <w:pStyle w:val="Podpiskontakt"/>
      </w:pPr>
      <w:r>
        <w:t>buchetka.oldrich@ropid.cz</w:t>
      </w:r>
    </w:p>
    <w:p w14:paraId="269734B0"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E1DA" w14:textId="77777777" w:rsidR="000A4669" w:rsidRDefault="000A4669" w:rsidP="006B7DF7">
      <w:r>
        <w:separator/>
      </w:r>
    </w:p>
  </w:endnote>
  <w:endnote w:type="continuationSeparator" w:id="0">
    <w:p w14:paraId="1C993688" w14:textId="77777777" w:rsidR="000A4669" w:rsidRDefault="000A4669"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1C87"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3299C595" wp14:editId="503DB66D">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37C4FE78" w14:textId="77777777" w:rsidR="002E3A53" w:rsidRDefault="002E3A53" w:rsidP="002E3A53">
                          <w:pPr>
                            <w:pStyle w:val="ervenpsmomentun"/>
                            <w:spacing w:line="264" w:lineRule="auto"/>
                          </w:pPr>
                        </w:p>
                        <w:p w14:paraId="1B63125E" w14:textId="77777777" w:rsidR="002E3A53" w:rsidRPr="00FE783D" w:rsidRDefault="002E3A53" w:rsidP="002E3A53">
                          <w:pPr>
                            <w:pStyle w:val="ervenpsmomentun"/>
                            <w:spacing w:line="264" w:lineRule="auto"/>
                          </w:pPr>
                          <w:r w:rsidRPr="00FE783D">
                            <w:t>Regionální organizátor</w:t>
                          </w:r>
                        </w:p>
                        <w:p w14:paraId="42C472A5" w14:textId="77777777" w:rsidR="002E3A53" w:rsidRPr="00FE783D" w:rsidRDefault="002E3A53" w:rsidP="002E3A53">
                          <w:pPr>
                            <w:pStyle w:val="ervenpsmomentun"/>
                            <w:spacing w:line="264" w:lineRule="auto"/>
                          </w:pPr>
                          <w:r w:rsidRPr="00FE783D">
                            <w:t>pražské integrované dopravy</w:t>
                          </w:r>
                        </w:p>
                        <w:p w14:paraId="056EFD43" w14:textId="77777777" w:rsidR="002E3A53" w:rsidRPr="00FE783D" w:rsidRDefault="002E3A53" w:rsidP="002E3A53">
                          <w:pPr>
                            <w:pStyle w:val="ervenpsmomen"/>
                            <w:spacing w:line="264" w:lineRule="auto"/>
                          </w:pPr>
                          <w:r w:rsidRPr="00FE783D">
                            <w:t>Rytířská 406/10, 110 00 Praha 1</w:t>
                          </w:r>
                        </w:p>
                        <w:p w14:paraId="0DF6943D" w14:textId="77777777" w:rsidR="002E3A53" w:rsidRPr="00FE783D" w:rsidRDefault="002E3A53" w:rsidP="002E3A53">
                          <w:pPr>
                            <w:pStyle w:val="ervenpsmomen"/>
                            <w:spacing w:line="264" w:lineRule="auto"/>
                          </w:pPr>
                          <w:r w:rsidRPr="00FE783D">
                            <w:t>IČO 604 37 359</w:t>
                          </w:r>
                        </w:p>
                        <w:p w14:paraId="47A191AC" w14:textId="77777777" w:rsidR="002E3A53" w:rsidRPr="00FE783D" w:rsidRDefault="002E3A53" w:rsidP="002E3A53">
                          <w:pPr>
                            <w:pStyle w:val="ervenpsmomen"/>
                            <w:spacing w:line="264" w:lineRule="auto"/>
                          </w:pPr>
                          <w:r w:rsidRPr="00FE783D">
                            <w:t>Datová schránka ku79q7n</w:t>
                          </w:r>
                        </w:p>
                        <w:p w14:paraId="1C5E3F17" w14:textId="77777777" w:rsidR="002E3A53" w:rsidRPr="00FE783D" w:rsidRDefault="002E3A53" w:rsidP="002E3A53">
                          <w:pPr>
                            <w:pStyle w:val="ervenpsmomen"/>
                            <w:spacing w:line="264" w:lineRule="auto"/>
                          </w:pPr>
                          <w:r w:rsidRPr="00FE783D">
                            <w:t>T +420 234 704 511</w:t>
                          </w:r>
                        </w:p>
                        <w:p w14:paraId="66A71365" w14:textId="77777777" w:rsidR="002E3A53" w:rsidRPr="00FE783D" w:rsidRDefault="002E3A53" w:rsidP="002E3A53">
                          <w:pPr>
                            <w:pStyle w:val="ervenpsmomen"/>
                            <w:spacing w:line="264" w:lineRule="auto"/>
                          </w:pPr>
                          <w:r w:rsidRPr="00FE783D">
                            <w:t>ropid@ropid.cz</w:t>
                          </w:r>
                        </w:p>
                        <w:p w14:paraId="329FF2D1" w14:textId="77777777" w:rsidR="002E3A53" w:rsidRDefault="002E3A53" w:rsidP="002E3A53">
                          <w:pPr>
                            <w:pStyle w:val="ervenpsmomentun"/>
                            <w:spacing w:line="264" w:lineRule="auto"/>
                            <w:rPr>
                              <w:rFonts w:ascii="HelveticaNeue" w:hAnsi="HelveticaNeue" w:cs="HelveticaNeue"/>
                              <w:color w:val="EF3224"/>
                              <w:szCs w:val="16"/>
                            </w:rPr>
                          </w:pPr>
                        </w:p>
                        <w:p w14:paraId="3D330FB2" w14:textId="77777777" w:rsidR="002E3A53" w:rsidRDefault="002E3A53" w:rsidP="002E3A53">
                          <w:pPr>
                            <w:pStyle w:val="ervenpsmomentun"/>
                            <w:spacing w:line="264" w:lineRule="auto"/>
                            <w:rPr>
                              <w:rFonts w:ascii="HelveticaNeue" w:hAnsi="HelveticaNeue" w:cs="HelveticaNeue"/>
                              <w:color w:val="EF3224"/>
                              <w:szCs w:val="16"/>
                            </w:rPr>
                          </w:pPr>
                        </w:p>
                        <w:p w14:paraId="6AEDFC59" w14:textId="77777777" w:rsidR="002E3A53" w:rsidRDefault="002E3A53" w:rsidP="002E3A53">
                          <w:pPr>
                            <w:pStyle w:val="ervenpsmomentun"/>
                            <w:spacing w:line="264" w:lineRule="auto"/>
                          </w:pPr>
                          <w:r>
                            <w:t>Integrovaná doprava Středočeského kraje</w:t>
                          </w:r>
                        </w:p>
                        <w:p w14:paraId="46F6D69F" w14:textId="77777777" w:rsidR="002E3A53" w:rsidRDefault="002E3A53" w:rsidP="002E3A53">
                          <w:pPr>
                            <w:pStyle w:val="ervenpsmomen"/>
                            <w:spacing w:line="264" w:lineRule="auto"/>
                          </w:pPr>
                          <w:r>
                            <w:t xml:space="preserve">Sokolovská 100/94, </w:t>
                          </w:r>
                        </w:p>
                        <w:p w14:paraId="06946802" w14:textId="77777777" w:rsidR="002E3A53" w:rsidRDefault="002E3A53" w:rsidP="002E3A53">
                          <w:pPr>
                            <w:pStyle w:val="ervenpsmomen"/>
                            <w:spacing w:line="264" w:lineRule="auto"/>
                          </w:pPr>
                          <w:r>
                            <w:t>186 00 Praha 8</w:t>
                          </w:r>
                        </w:p>
                        <w:p w14:paraId="0666CAD4" w14:textId="77777777" w:rsidR="002E3A53" w:rsidRDefault="002E3A53" w:rsidP="002E3A53">
                          <w:pPr>
                            <w:pStyle w:val="ervenpsmomen"/>
                            <w:spacing w:line="264" w:lineRule="auto"/>
                          </w:pPr>
                          <w:r>
                            <w:t>IČO 057 92 291</w:t>
                          </w:r>
                        </w:p>
                        <w:p w14:paraId="307FE00A" w14:textId="77777777" w:rsidR="002E3A53" w:rsidRDefault="002E3A53" w:rsidP="002E3A53">
                          <w:pPr>
                            <w:pStyle w:val="ervenpsmomen"/>
                            <w:spacing w:line="264" w:lineRule="auto"/>
                          </w:pPr>
                          <w:r>
                            <w:t xml:space="preserve">Datová schránka xx00x0x </w:t>
                          </w:r>
                        </w:p>
                        <w:p w14:paraId="34C29BE0" w14:textId="77777777" w:rsidR="002E3A53" w:rsidRDefault="002E3A53" w:rsidP="002E3A53">
                          <w:pPr>
                            <w:pStyle w:val="ervenpsmomen"/>
                            <w:spacing w:line="264" w:lineRule="auto"/>
                          </w:pPr>
                          <w:r>
                            <w:t xml:space="preserve">T +420 720 025 631 </w:t>
                          </w:r>
                        </w:p>
                        <w:p w14:paraId="28E2BBB7" w14:textId="77777777" w:rsidR="002E3A53" w:rsidRDefault="002E3A53" w:rsidP="002E3A53">
                          <w:pPr>
                            <w:pStyle w:val="ervenpsmomen"/>
                            <w:spacing w:line="264" w:lineRule="auto"/>
                          </w:pPr>
                          <w:r>
                            <w:t>idsk@idsk.cz</w:t>
                          </w:r>
                        </w:p>
                        <w:p w14:paraId="1D481F11" w14:textId="77777777" w:rsidR="002E3A53" w:rsidRDefault="002E3A53" w:rsidP="002E3A53">
                          <w:pPr>
                            <w:pStyle w:val="ervenpsmomen"/>
                            <w:spacing w:line="264" w:lineRule="auto"/>
                          </w:pPr>
                        </w:p>
                        <w:p w14:paraId="72DCA2DE" w14:textId="77777777" w:rsidR="002E3A53" w:rsidRDefault="002E3A53" w:rsidP="002E3A53">
                          <w:pPr>
                            <w:pStyle w:val="ervenpsmomen"/>
                            <w:spacing w:line="264" w:lineRule="auto"/>
                          </w:pPr>
                        </w:p>
                        <w:p w14:paraId="15611ABC"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0A4669">
      <w:fldChar w:fldCharType="begin"/>
    </w:r>
    <w:r w:rsidR="000A4669">
      <w:instrText xml:space="preserve"> NUMPAGES   \* MERGEFORMAT </w:instrText>
    </w:r>
    <w:r w:rsidR="000A4669">
      <w:fldChar w:fldCharType="separate"/>
    </w:r>
    <w:r w:rsidR="00D10C15">
      <w:rPr>
        <w:noProof/>
      </w:rPr>
      <w:t>8</w:t>
    </w:r>
    <w:r w:rsidR="000A466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8067"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43F45E84" wp14:editId="10DAC972">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792CE31C" w14:textId="77777777" w:rsidR="002E3A53" w:rsidRDefault="002E3A53" w:rsidP="002E3A53">
                          <w:pPr>
                            <w:pStyle w:val="ervenpsmomentun"/>
                            <w:spacing w:line="264" w:lineRule="auto"/>
                          </w:pPr>
                        </w:p>
                        <w:p w14:paraId="4A11B463" w14:textId="77777777" w:rsidR="002E3A53" w:rsidRPr="00FE783D" w:rsidRDefault="002E3A53" w:rsidP="002E3A53">
                          <w:pPr>
                            <w:pStyle w:val="ervenpsmomentun"/>
                            <w:spacing w:line="264" w:lineRule="auto"/>
                          </w:pPr>
                          <w:r w:rsidRPr="00FE783D">
                            <w:t>Regionální organizátor</w:t>
                          </w:r>
                        </w:p>
                        <w:p w14:paraId="244226B0" w14:textId="77777777" w:rsidR="002E3A53" w:rsidRPr="00FE783D" w:rsidRDefault="002E3A53" w:rsidP="002E3A53">
                          <w:pPr>
                            <w:pStyle w:val="ervenpsmomentun"/>
                            <w:spacing w:line="264" w:lineRule="auto"/>
                          </w:pPr>
                          <w:r w:rsidRPr="00FE783D">
                            <w:t>pražské integrované dopravy</w:t>
                          </w:r>
                        </w:p>
                        <w:p w14:paraId="18D2F6EC" w14:textId="77777777" w:rsidR="002E3A53" w:rsidRPr="00FE783D" w:rsidRDefault="002E3A53" w:rsidP="002E3A53">
                          <w:pPr>
                            <w:pStyle w:val="ervenpsmomen"/>
                            <w:spacing w:line="264" w:lineRule="auto"/>
                          </w:pPr>
                          <w:r w:rsidRPr="00FE783D">
                            <w:t>Rytířská 406/10, 110 00 Praha 1</w:t>
                          </w:r>
                        </w:p>
                        <w:p w14:paraId="70576C0F" w14:textId="77777777" w:rsidR="002E3A53" w:rsidRPr="00FE783D" w:rsidRDefault="002E3A53" w:rsidP="002E3A53">
                          <w:pPr>
                            <w:pStyle w:val="ervenpsmomen"/>
                            <w:spacing w:line="264" w:lineRule="auto"/>
                          </w:pPr>
                          <w:r w:rsidRPr="00FE783D">
                            <w:t>IČO 604 37 359</w:t>
                          </w:r>
                        </w:p>
                        <w:p w14:paraId="64D981B8" w14:textId="77777777" w:rsidR="002E3A53" w:rsidRPr="00FE783D" w:rsidRDefault="002E3A53" w:rsidP="002E3A53">
                          <w:pPr>
                            <w:pStyle w:val="ervenpsmomen"/>
                            <w:spacing w:line="264" w:lineRule="auto"/>
                          </w:pPr>
                          <w:r w:rsidRPr="00FE783D">
                            <w:t>Datová schránka ku79q7n</w:t>
                          </w:r>
                        </w:p>
                        <w:p w14:paraId="07525CDE" w14:textId="77777777" w:rsidR="002E3A53" w:rsidRPr="00FE783D" w:rsidRDefault="002E3A53" w:rsidP="002E3A53">
                          <w:pPr>
                            <w:pStyle w:val="ervenpsmomen"/>
                            <w:spacing w:line="264" w:lineRule="auto"/>
                          </w:pPr>
                          <w:r w:rsidRPr="00FE783D">
                            <w:t>T +420 234 704 511</w:t>
                          </w:r>
                        </w:p>
                        <w:p w14:paraId="7DC16F23" w14:textId="77777777" w:rsidR="002E3A53" w:rsidRPr="00FE783D" w:rsidRDefault="002E3A53" w:rsidP="002E3A53">
                          <w:pPr>
                            <w:pStyle w:val="ervenpsmomen"/>
                            <w:spacing w:line="264" w:lineRule="auto"/>
                          </w:pPr>
                          <w:r w:rsidRPr="00FE783D">
                            <w:t>ropid@ropid.cz</w:t>
                          </w:r>
                        </w:p>
                        <w:p w14:paraId="00D17E4A" w14:textId="77777777" w:rsidR="002E3A53" w:rsidRDefault="002E3A53" w:rsidP="002E3A53">
                          <w:pPr>
                            <w:pStyle w:val="ervenpsmomentun"/>
                            <w:spacing w:line="264" w:lineRule="auto"/>
                            <w:rPr>
                              <w:rFonts w:ascii="HelveticaNeue" w:hAnsi="HelveticaNeue" w:cs="HelveticaNeue"/>
                              <w:color w:val="EF3224"/>
                              <w:szCs w:val="16"/>
                            </w:rPr>
                          </w:pPr>
                        </w:p>
                        <w:p w14:paraId="7FE697FF" w14:textId="77777777" w:rsidR="002E3A53" w:rsidRDefault="002E3A53" w:rsidP="002E3A53">
                          <w:pPr>
                            <w:pStyle w:val="ervenpsmomentun"/>
                            <w:spacing w:line="264" w:lineRule="auto"/>
                            <w:rPr>
                              <w:rFonts w:ascii="HelveticaNeue" w:hAnsi="HelveticaNeue" w:cs="HelveticaNeue"/>
                              <w:color w:val="EF3224"/>
                              <w:szCs w:val="16"/>
                            </w:rPr>
                          </w:pPr>
                        </w:p>
                        <w:p w14:paraId="4C621DE7" w14:textId="77777777" w:rsidR="002E3A53" w:rsidRDefault="002E3A53" w:rsidP="002E3A53">
                          <w:pPr>
                            <w:pStyle w:val="ervenpsmomentun"/>
                            <w:spacing w:line="264" w:lineRule="auto"/>
                          </w:pPr>
                          <w:r>
                            <w:t>Integrovaná doprava Středočeského kraje</w:t>
                          </w:r>
                        </w:p>
                        <w:p w14:paraId="6B220D7E" w14:textId="77777777" w:rsidR="002E3A53" w:rsidRDefault="002E3A53" w:rsidP="002E3A53">
                          <w:pPr>
                            <w:pStyle w:val="ervenpsmomen"/>
                            <w:spacing w:line="264" w:lineRule="auto"/>
                          </w:pPr>
                          <w:r>
                            <w:t xml:space="preserve">Sokolovská 100/94, </w:t>
                          </w:r>
                        </w:p>
                        <w:p w14:paraId="146C8E2A" w14:textId="77777777" w:rsidR="002E3A53" w:rsidRDefault="002E3A53" w:rsidP="002E3A53">
                          <w:pPr>
                            <w:pStyle w:val="ervenpsmomen"/>
                            <w:spacing w:line="264" w:lineRule="auto"/>
                          </w:pPr>
                          <w:r>
                            <w:t>186 00 Praha 8</w:t>
                          </w:r>
                        </w:p>
                        <w:p w14:paraId="2396B09C" w14:textId="77777777" w:rsidR="002E3A53" w:rsidRDefault="002E3A53" w:rsidP="002E3A53">
                          <w:pPr>
                            <w:pStyle w:val="ervenpsmomen"/>
                            <w:spacing w:line="264" w:lineRule="auto"/>
                          </w:pPr>
                          <w:r>
                            <w:t>IČO 057 92 291</w:t>
                          </w:r>
                        </w:p>
                        <w:p w14:paraId="670211DC" w14:textId="77777777" w:rsidR="002E3A53" w:rsidRDefault="002E3A53" w:rsidP="002E3A53">
                          <w:pPr>
                            <w:pStyle w:val="ervenpsmomen"/>
                            <w:spacing w:line="264" w:lineRule="auto"/>
                          </w:pPr>
                          <w:r>
                            <w:t xml:space="preserve">Datová schránka xx00x0x </w:t>
                          </w:r>
                        </w:p>
                        <w:p w14:paraId="5573FFCF" w14:textId="77777777" w:rsidR="002E3A53" w:rsidRDefault="002E3A53" w:rsidP="002E3A53">
                          <w:pPr>
                            <w:pStyle w:val="ervenpsmomen"/>
                            <w:spacing w:line="264" w:lineRule="auto"/>
                          </w:pPr>
                          <w:r>
                            <w:t xml:space="preserve">T +420 720 025 631 </w:t>
                          </w:r>
                        </w:p>
                        <w:p w14:paraId="5E298EB3" w14:textId="77777777" w:rsidR="002E3A53" w:rsidRDefault="002E3A53" w:rsidP="002E3A53">
                          <w:pPr>
                            <w:pStyle w:val="ervenpsmomen"/>
                            <w:spacing w:line="264" w:lineRule="auto"/>
                          </w:pPr>
                          <w:r>
                            <w:t>idsk@idsk.cz</w:t>
                          </w:r>
                        </w:p>
                        <w:p w14:paraId="7B545572" w14:textId="77777777" w:rsidR="002E3A53" w:rsidRDefault="002E3A53" w:rsidP="002E3A53">
                          <w:pPr>
                            <w:pStyle w:val="ervenpsmomen"/>
                            <w:spacing w:line="264" w:lineRule="auto"/>
                          </w:pPr>
                        </w:p>
                        <w:p w14:paraId="6D5EF03F" w14:textId="77777777" w:rsidR="002E3A53" w:rsidRDefault="002E3A53" w:rsidP="002E3A53">
                          <w:pPr>
                            <w:pStyle w:val="ervenpsmomen"/>
                            <w:spacing w:line="264" w:lineRule="auto"/>
                          </w:pPr>
                        </w:p>
                        <w:p w14:paraId="6E338836"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CD456" w14:textId="77777777" w:rsidR="000A4669" w:rsidRDefault="000A4669" w:rsidP="006B7DF7">
      <w:r>
        <w:separator/>
      </w:r>
    </w:p>
  </w:footnote>
  <w:footnote w:type="continuationSeparator" w:id="0">
    <w:p w14:paraId="3C7F21F0" w14:textId="77777777" w:rsidR="000A4669" w:rsidRDefault="000A4669"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15BA"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58333904" wp14:editId="401F2B71">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06D2517D" wp14:editId="4D8CEE2B">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346EC593" w14:textId="77777777" w:rsidR="00A13144" w:rsidRPr="00FA6F0D" w:rsidRDefault="00A13144" w:rsidP="00A13144">
                          <w:pPr>
                            <w:pStyle w:val="tiskovzprva"/>
                          </w:pPr>
                          <w:r w:rsidRPr="00FA6F0D">
                            <w:t>tisková zpráva</w:t>
                          </w:r>
                        </w:p>
                        <w:p w14:paraId="189E63DC" w14:textId="77777777" w:rsidR="00A13144" w:rsidRDefault="00A13144" w:rsidP="00A13144">
                          <w:pPr>
                            <w:pStyle w:val="ervenpsmomen"/>
                          </w:pPr>
                          <w:r w:rsidRPr="00361628">
                            <w:t>datum</w:t>
                          </w:r>
                        </w:p>
                        <w:p w14:paraId="0F699F07" w14:textId="77777777" w:rsidR="00BD234C" w:rsidRPr="00361628" w:rsidRDefault="000A4669" w:rsidP="00BD234C">
                          <w:pPr>
                            <w:pStyle w:val="ervenpsmovt"/>
                          </w:pPr>
                          <w:r>
                            <w:fldChar w:fldCharType="begin"/>
                          </w:r>
                          <w:r>
                            <w:instrText xml:space="preserve"> REF  datum </w:instrText>
                          </w:r>
                          <w:r>
                            <w:fldChar w:fldCharType="separate"/>
                          </w:r>
                          <w:r w:rsidR="00661950">
                            <w:t>01/01/2021</w:t>
                          </w:r>
                          <w:r>
                            <w:fldChar w:fldCharType="end"/>
                          </w:r>
                        </w:p>
                        <w:p w14:paraId="62069A8B"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7AA4"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6A8C5082" wp14:editId="23F96E0F">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6861F80D" w14:textId="77777777" w:rsidR="00B475D7" w:rsidRPr="00FA6F0D" w:rsidRDefault="00B475D7" w:rsidP="00B475D7">
                          <w:pPr>
                            <w:pStyle w:val="tiskovzprva"/>
                          </w:pPr>
                          <w:r w:rsidRPr="00FA6F0D">
                            <w:t>tisková zpráva</w:t>
                          </w:r>
                        </w:p>
                        <w:p w14:paraId="1175EAB5" w14:textId="77777777" w:rsidR="00B475D7" w:rsidRPr="00361628" w:rsidRDefault="00B475D7" w:rsidP="00B475D7">
                          <w:pPr>
                            <w:pStyle w:val="ervenpsmomen"/>
                          </w:pPr>
                          <w:r w:rsidRPr="00361628">
                            <w:t>datum</w:t>
                          </w:r>
                        </w:p>
                        <w:p w14:paraId="73B9EF60"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7AF99980"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32FFFF54" wp14:editId="21F3171A">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5482BEFB" w14:textId="77777777" w:rsidR="00AB6EA3" w:rsidRDefault="00AB6EA3" w:rsidP="00C75A58">
    <w:pPr>
      <w:pStyle w:val="Zhlav"/>
    </w:pPr>
  </w:p>
  <w:p w14:paraId="36E58A36" w14:textId="77777777" w:rsidR="00AB6EA3" w:rsidRDefault="00AB6EA3" w:rsidP="00C75A58">
    <w:pPr>
      <w:pStyle w:val="Zhlav"/>
    </w:pPr>
  </w:p>
  <w:p w14:paraId="1EF40A18" w14:textId="77777777" w:rsidR="00FC2185" w:rsidRDefault="00C75A58" w:rsidP="00FA6F0D">
    <w:r>
      <w:rPr>
        <w:noProof/>
        <w:lang w:eastAsia="cs-CZ"/>
      </w:rPr>
      <w:drawing>
        <wp:anchor distT="0" distB="0" distL="114300" distR="114300" simplePos="0" relativeHeight="251661312" behindDoc="1" locked="1" layoutInCell="1" allowOverlap="1" wp14:anchorId="05CA1545" wp14:editId="349E9CDB">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A4669"/>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96E55"/>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67F11"/>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textem.dotx</Template>
  <TotalTime>6</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Vranova</cp:lastModifiedBy>
  <cp:revision>2</cp:revision>
  <dcterms:created xsi:type="dcterms:W3CDTF">2021-07-22T09:09:00Z</dcterms:created>
  <dcterms:modified xsi:type="dcterms:W3CDTF">2021-07-22T09:09:00Z</dcterms:modified>
</cp:coreProperties>
</file>